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7DFA8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1017BD6" w14:textId="77777777" w:rsidR="00F90453" w:rsidRDefault="00A3165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077211C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F8BCA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AFCF5" w14:textId="77777777" w:rsidR="00222867" w:rsidRPr="00D635C4" w:rsidRDefault="00316C71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3912473F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3E34C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3E4F" w14:textId="77777777" w:rsidR="00222867" w:rsidRPr="00D635C4" w:rsidRDefault="00316C71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14:paraId="795BF982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4420F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7ED9" w14:textId="77777777" w:rsidR="00222867" w:rsidRDefault="00316C71" w:rsidP="00DE68A0">
            <w:r>
              <w:rPr>
                <w:rFonts w:hint="cs"/>
                <w:rtl/>
              </w:rPr>
              <w:t>17.07.2022</w:t>
            </w:r>
          </w:p>
        </w:tc>
      </w:tr>
    </w:tbl>
    <w:p w14:paraId="587FF6A6" w14:textId="77777777" w:rsidR="00332AFB" w:rsidRDefault="00A3165F" w:rsidP="00222867">
      <w:pPr>
        <w:rPr>
          <w:rtl/>
        </w:rPr>
      </w:pPr>
    </w:p>
    <w:p w14:paraId="4026130D" w14:textId="77777777" w:rsidR="00222867" w:rsidRDefault="00A3165F" w:rsidP="00222867">
      <w:pPr>
        <w:rPr>
          <w:rtl/>
        </w:rPr>
      </w:pPr>
    </w:p>
    <w:p w14:paraId="0FB59DE9" w14:textId="77777777" w:rsidR="00222867" w:rsidRDefault="00A3165F" w:rsidP="00222867">
      <w:pPr>
        <w:rPr>
          <w:rtl/>
        </w:rPr>
      </w:pPr>
    </w:p>
    <w:p w14:paraId="4577B25C" w14:textId="77777777" w:rsidR="00222867" w:rsidRDefault="00A3165F" w:rsidP="00222867">
      <w:pPr>
        <w:rPr>
          <w:rtl/>
        </w:rPr>
      </w:pPr>
    </w:p>
    <w:p w14:paraId="1C024E8A" w14:textId="77777777" w:rsidR="00222867" w:rsidRDefault="00A3165F" w:rsidP="00222867">
      <w:pPr>
        <w:rPr>
          <w:rtl/>
        </w:rPr>
      </w:pPr>
    </w:p>
    <w:p w14:paraId="1F8BB2D1" w14:textId="77777777" w:rsidR="00222867" w:rsidRDefault="00A3165F" w:rsidP="00222867">
      <w:pPr>
        <w:rPr>
          <w:rtl/>
        </w:rPr>
      </w:pPr>
    </w:p>
    <w:p w14:paraId="4D57B59F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8DF695B" w14:textId="77777777" w:rsidR="00222867" w:rsidRDefault="00A3165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DD9A4AB" w14:textId="77777777" w:rsidR="00222867" w:rsidRPr="00AF57E9" w:rsidRDefault="009B6B29" w:rsidP="00C82FC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82FC4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18F2171" w14:textId="77777777" w:rsidR="00222867" w:rsidRPr="00AF57E9" w:rsidRDefault="00A3165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4858C77" w14:textId="77777777" w:rsidTr="002B7E5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B02C67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979069C" w14:textId="77777777" w:rsidTr="002B7E5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A2893" w14:textId="77777777" w:rsidR="00B871C6" w:rsidRPr="00F30EC3" w:rsidRDefault="00B871C6" w:rsidP="00F30EC3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בהתקשרות זו אנו מבקשים </w:t>
            </w:r>
            <w:r w:rsidR="00F30E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לרכוש </w:t>
            </w: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את המוצרים הבאים</w:t>
            </w:r>
            <w:r w:rsidR="00F30E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אשר יוצבו </w:t>
            </w:r>
            <w:r w:rsidR="00F30EC3"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בקידוחים וישודרו למכון הגאולוגי דרך מערכת ממסר קיימת. </w:t>
            </w:r>
            <w:r w:rsidR="00F30EC3" w:rsidRPr="0095318F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כל החיישנים אמ</w:t>
            </w:r>
            <w:r w:rsidR="00F30EC3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ו</w:t>
            </w:r>
            <w:r w:rsidR="00F30EC3" w:rsidRPr="0095318F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רים למדוד נתונים בקצב דגימה של 200 דגימות בשנייה בדיוק של 0.05%</w:t>
            </w:r>
            <w:r w:rsidR="00F30EC3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, בקידוחים בקוטר 2"</w:t>
            </w:r>
            <w:r w:rsidR="00F30E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:</w:t>
            </w:r>
          </w:p>
          <w:p w14:paraId="770367BD" w14:textId="77777777" w:rsidR="00B871C6" w:rsidRPr="00316C71" w:rsidRDefault="00B871C6" w:rsidP="00B871C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שני ברומטרים 0-1 בר</w:t>
            </w:r>
          </w:p>
          <w:p w14:paraId="58AFC3C8" w14:textId="77777777" w:rsidR="00B871C6" w:rsidRPr="00316C71" w:rsidRDefault="00B871C6" w:rsidP="00B871C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 מתמרי לחץ 0-1 בר לתנאי מליחות גבוהים (</w:t>
            </w:r>
            <w:r w:rsidRPr="00316C7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hastalloy</w:t>
            </w: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14:paraId="69F6AEE3" w14:textId="77777777" w:rsidR="00B871C6" w:rsidRPr="00316C71" w:rsidRDefault="00B871C6" w:rsidP="00B871C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שני מתמרי לחץ 0-3 בר</w:t>
            </w:r>
          </w:p>
          <w:p w14:paraId="37A0357F" w14:textId="77777777" w:rsidR="00B871C6" w:rsidRPr="00316C71" w:rsidRDefault="00B871C6" w:rsidP="00B871C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שני מתמרי לחץ 0.8-2.3 בר</w:t>
            </w:r>
          </w:p>
          <w:p w14:paraId="18312CB8" w14:textId="77777777" w:rsidR="00B871C6" w:rsidRPr="00316C71" w:rsidRDefault="00B871C6" w:rsidP="00B871C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שני מתמרי לחץ 0.8-1 בר</w:t>
            </w:r>
          </w:p>
          <w:p w14:paraId="318D51AE" w14:textId="77777777" w:rsidR="002B7E54" w:rsidRPr="00316C71" w:rsidRDefault="002B7E54" w:rsidP="002B7E5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 מתמרים טבולים עם כבל 15 מטר 0.8-2 בר</w:t>
            </w:r>
          </w:p>
          <w:p w14:paraId="15835AF4" w14:textId="77777777" w:rsidR="002B7E54" w:rsidRPr="00316C71" w:rsidRDefault="002B7E54" w:rsidP="002B7E5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 מתמרים טבולים לתנאי מליחות גבוהים (</w:t>
            </w:r>
            <w:r w:rsidRPr="00316C7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hastalloy</w:t>
            </w: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 עם כבל 15 מטר 0.8-2 בר</w:t>
            </w:r>
          </w:p>
          <w:p w14:paraId="6B44F4D7" w14:textId="77777777" w:rsidR="002B7E54" w:rsidRPr="00316C71" w:rsidRDefault="002B7E54" w:rsidP="002B7E5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4 חיישני </w:t>
            </w: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CTD</w:t>
            </w: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לתנאי מליחות גבוהים (</w:t>
            </w:r>
            <w:r w:rsidRPr="00316C7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hastalloy</w:t>
            </w: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14:paraId="4F71D0C5" w14:textId="77777777" w:rsidR="002B7E54" w:rsidRPr="00316C71" w:rsidRDefault="002B7E54" w:rsidP="002B7E5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160 מטר כבל הארכה לחיישנים</w:t>
            </w:r>
          </w:p>
          <w:p w14:paraId="5C62E85C" w14:textId="77777777" w:rsidR="00B871C6" w:rsidRPr="00AF57E9" w:rsidRDefault="002B7E54" w:rsidP="002B7E5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16C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מתאם תקשורת (בלוטווס) לחיישנים.</w:t>
            </w:r>
          </w:p>
        </w:tc>
      </w:tr>
    </w:tbl>
    <w:p w14:paraId="12FF6BD0" w14:textId="77777777" w:rsidR="00222867" w:rsidRPr="00AF57E9" w:rsidRDefault="00A3165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BD7B592" w14:textId="77777777" w:rsidR="00222867" w:rsidRPr="00AF57E9" w:rsidRDefault="009B6B29" w:rsidP="002B7E5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B7E54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D5D85EB" w14:textId="77777777" w:rsidR="00222867" w:rsidRPr="00AF57E9" w:rsidRDefault="00A3165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7E7672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36D3AC1" w14:textId="77777777" w:rsidR="00222867" w:rsidRPr="00AF57E9" w:rsidRDefault="00A3165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A9F09B6" w14:textId="77777777" w:rsidTr="00222867">
        <w:tc>
          <w:tcPr>
            <w:tcW w:w="3085" w:type="dxa"/>
            <w:hideMark/>
          </w:tcPr>
          <w:p w14:paraId="3073D40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B7E54"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69B040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3F6BD2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BC2C8D3" w14:textId="77777777" w:rsidR="00222867" w:rsidRPr="00AF57E9" w:rsidRDefault="00A3165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2447AC2" w14:textId="77777777" w:rsidR="00222867" w:rsidRPr="00AF57E9" w:rsidRDefault="00A3165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5210C764" w14:textId="77777777" w:rsidTr="00222867">
        <w:tc>
          <w:tcPr>
            <w:tcW w:w="2698" w:type="dxa"/>
            <w:shd w:val="clear" w:color="auto" w:fill="E6E6E6"/>
            <w:hideMark/>
          </w:tcPr>
          <w:p w14:paraId="2826570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61E6106B" w14:textId="77777777" w:rsidR="00222867" w:rsidRPr="00A3165F" w:rsidRDefault="002B7E5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165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ברקה</w:t>
            </w:r>
          </w:p>
        </w:tc>
      </w:tr>
      <w:tr w:rsidR="007548B0" w14:paraId="3F05A120" w14:textId="77777777" w:rsidTr="00222867">
        <w:tc>
          <w:tcPr>
            <w:tcW w:w="2698" w:type="dxa"/>
            <w:shd w:val="clear" w:color="auto" w:fill="E6E6E6"/>
            <w:hideMark/>
          </w:tcPr>
          <w:p w14:paraId="68BE1E1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095659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E67611E" w14:textId="77777777" w:rsidR="00222867" w:rsidRPr="00A3165F" w:rsidRDefault="00316C7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165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511114225</w:t>
            </w:r>
          </w:p>
        </w:tc>
      </w:tr>
      <w:tr w:rsidR="007548B0" w14:paraId="10C27917" w14:textId="77777777" w:rsidTr="00222867">
        <w:tc>
          <w:tcPr>
            <w:tcW w:w="2698" w:type="dxa"/>
            <w:shd w:val="clear" w:color="auto" w:fill="E6E6E6"/>
            <w:hideMark/>
          </w:tcPr>
          <w:p w14:paraId="560331A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39586A6" w14:textId="77777777" w:rsidR="00222867" w:rsidRPr="00A3165F" w:rsidRDefault="002B7E5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165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C"/>
            </w:r>
            <w:r w:rsidR="009B6B29" w:rsidRPr="00A3165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A5B6F1D" w14:textId="77777777" w:rsidR="00222867" w:rsidRPr="00A3165F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165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3165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3697538" w14:textId="77777777" w:rsidTr="00222867">
        <w:tc>
          <w:tcPr>
            <w:tcW w:w="2698" w:type="dxa"/>
            <w:shd w:val="clear" w:color="auto" w:fill="E6E6E6"/>
            <w:hideMark/>
          </w:tcPr>
          <w:p w14:paraId="0FAC1AC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88B4F2E" w14:textId="77777777" w:rsidR="00222867" w:rsidRPr="00A3165F" w:rsidRDefault="00316C7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165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125,091 ₪ כולל מע"מ</w:t>
            </w:r>
          </w:p>
        </w:tc>
      </w:tr>
      <w:tr w:rsidR="007548B0" w14:paraId="4CC7D529" w14:textId="77777777" w:rsidTr="00222867">
        <w:tc>
          <w:tcPr>
            <w:tcW w:w="2698" w:type="dxa"/>
            <w:shd w:val="clear" w:color="auto" w:fill="E6E6E6"/>
            <w:hideMark/>
          </w:tcPr>
          <w:p w14:paraId="2FC2D98F" w14:textId="77777777" w:rsidR="00222867" w:rsidRPr="00AF57E9" w:rsidRDefault="0044490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תקופת ההתקשרות:</w:t>
            </w:r>
          </w:p>
        </w:tc>
        <w:tc>
          <w:tcPr>
            <w:tcW w:w="6480" w:type="dxa"/>
            <w:gridSpan w:val="2"/>
          </w:tcPr>
          <w:p w14:paraId="6121124C" w14:textId="77777777" w:rsidR="00222867" w:rsidRPr="00A3165F" w:rsidRDefault="0044490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165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  <w:bookmarkStart w:id="0" w:name="_GoBack"/>
            <w:bookmarkEnd w:id="0"/>
          </w:p>
        </w:tc>
      </w:tr>
    </w:tbl>
    <w:p w14:paraId="294960C9" w14:textId="77777777" w:rsidR="00222867" w:rsidRPr="00AF57E9" w:rsidRDefault="00A3165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F12BF2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D3C4DF5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D875D2F" w14:textId="77777777" w:rsidR="00222867" w:rsidRPr="00AF57E9" w:rsidRDefault="00A3165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D0EC23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A3DB8A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CE0F3F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CFC581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7CD6DBB" w14:textId="77777777" w:rsidR="00222867" w:rsidRPr="00AF57E9" w:rsidRDefault="00A3165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4F7696A" w14:textId="77777777" w:rsidTr="0006751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4DC6" w14:textId="14869AAF" w:rsidR="002B7E54" w:rsidRPr="00AF57E9" w:rsidRDefault="002B7E54" w:rsidP="00A3165F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במכון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הגאולוגי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נמצא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הידע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הנרחב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ביותר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אנו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עוסקים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במדידות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בעשר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השנים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האחרונות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ונמצאים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בחזית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הידע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הטכנולוגית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B7E5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2B7E5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אנחנו בקשר מתמיד עם כל הספקים בארץ (ברקה, מטאוטק, רונלי, אלטרפ</w:t>
            </w:r>
            <w:r w:rsidR="0006751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ימה). </w:t>
            </w:r>
            <w:r w:rsidR="00F30EC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לאחר </w:t>
            </w:r>
            <w:r w:rsidR="0006751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שיחות </w:t>
            </w:r>
            <w:r w:rsidR="00F30EC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שערכנו </w:t>
            </w:r>
            <w:r w:rsidR="0006751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 ספקים אלו בשבועות האחרונים</w:t>
            </w:r>
            <w:r w:rsidR="00F30EC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חוות דעתנו המקצועית היא ש</w:t>
            </w:r>
            <w:r w:rsidR="0095318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רק חברת ברקה מספקת חיישנים עם תדר  מדידה </w:t>
            </w:r>
            <w:r w:rsidR="0006751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של 200 מדידות בשניה בדיוק גבוה, ובקוטר צר שמתאים לקידוחים צרים. החיישנים היחידים שמתאימים לתנאים אלה הם של חברת </w:t>
            </w:r>
            <w:r w:rsidR="00067518" w:rsidRPr="0006751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KELLER-DRUCK</w:t>
            </w:r>
            <w:r w:rsidR="00067518" w:rsidRPr="0006751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5318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שמיוצגת בלעדית ע"י חברת ברקה. הספקים האחרים מי</w:t>
            </w:r>
            <w:r w:rsidR="00F30EC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95318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באים חיישנים המודדים בתדירות נמוכה בהרבה או חיישנים רחבים יותר או בדיוק נמוך יותר.</w:t>
            </w:r>
          </w:p>
        </w:tc>
      </w:tr>
    </w:tbl>
    <w:p w14:paraId="3293E219" w14:textId="77777777" w:rsidR="00222867" w:rsidRPr="00AF57E9" w:rsidRDefault="00A3165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E55A3B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67653A8" w14:textId="77777777" w:rsidR="00222867" w:rsidRPr="00AF57E9" w:rsidRDefault="00A3165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4744C70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CA560E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5E26D24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3F75B" w14:textId="77777777" w:rsidR="00222867" w:rsidRPr="00AF57E9" w:rsidRDefault="0006751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אייל שלו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52BB0" w14:textId="77777777" w:rsidR="00222867" w:rsidRPr="00AF57E9" w:rsidRDefault="0006751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9B950" w14:textId="77777777" w:rsidR="00222867" w:rsidRPr="00AF57E9" w:rsidRDefault="0006751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0FCAB07" wp14:editId="1839FE7E">
                  <wp:extent cx="330451" cy="301464"/>
                  <wp:effectExtent l="0" t="0" r="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752" cy="316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6338048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5DF20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1B5A5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965032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712A2CE" w14:textId="77777777" w:rsidR="00222867" w:rsidRPr="00817FBA" w:rsidRDefault="00A3165F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3999C8" w14:textId="77777777" w:rsidR="009646BA" w:rsidRDefault="009646BA">
      <w:r>
        <w:separator/>
      </w:r>
    </w:p>
  </w:endnote>
  <w:endnote w:type="continuationSeparator" w:id="0">
    <w:p w14:paraId="00CB9082" w14:textId="77777777" w:rsidR="009646BA" w:rsidRDefault="00964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138A83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2B497A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52AC87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5598587" w14:textId="7300F52B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3165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3165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6644F08" w14:textId="77777777" w:rsidR="00354861" w:rsidRPr="0098529F" w:rsidRDefault="00A3165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119AC3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59A3CAB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163B2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4E8D2A9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E688C5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06C1F5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0F04167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C09D63A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EFA8C17" w14:textId="77777777" w:rsidR="00E678BB" w:rsidRPr="00354861" w:rsidRDefault="00A3165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913B41" w14:textId="77777777" w:rsidR="009646BA" w:rsidRDefault="009646BA">
      <w:r>
        <w:separator/>
      </w:r>
    </w:p>
  </w:footnote>
  <w:footnote w:type="continuationSeparator" w:id="0">
    <w:p w14:paraId="628D61C1" w14:textId="77777777" w:rsidR="009646BA" w:rsidRDefault="00964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F484E0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685A8E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0AE06D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D4AAE91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3E6AA1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347F3F6" wp14:editId="2A671DA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318FFD6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11BA4C2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C8C9586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850F080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427288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886D83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17BD41" w14:textId="77777777" w:rsidR="009220EC" w:rsidRPr="00D84715" w:rsidRDefault="00A3165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AC43285" w14:textId="77777777" w:rsidR="009220EC" w:rsidRDefault="00A3165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3D2CBD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E3DC4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9B5514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821FEB7" w14:textId="77777777" w:rsidR="003D6D13" w:rsidRPr="00D84715" w:rsidRDefault="00A3165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B357D8F" w14:textId="77777777" w:rsidR="003D6D13" w:rsidRPr="00D84715" w:rsidRDefault="00A3165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E1EB0F1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A76C6CB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E68C7B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BFB1FF3" w14:textId="77777777" w:rsidR="009220EC" w:rsidRPr="00D84715" w:rsidRDefault="00A3165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C05985A" w14:textId="77777777" w:rsidR="009220EC" w:rsidRPr="00D84715" w:rsidRDefault="00A3165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DB27DE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94CC26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AF809AB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4C27F42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49907A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DC680A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3438135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FC09A9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897CB8D" w14:textId="77777777" w:rsidR="00E678BB" w:rsidRPr="00D84715" w:rsidRDefault="00A3165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7518"/>
    <w:rsid w:val="000B2668"/>
    <w:rsid w:val="001F69CA"/>
    <w:rsid w:val="002B7E54"/>
    <w:rsid w:val="00316C71"/>
    <w:rsid w:val="00336CDD"/>
    <w:rsid w:val="003437D9"/>
    <w:rsid w:val="00361D03"/>
    <w:rsid w:val="00444908"/>
    <w:rsid w:val="00541CEF"/>
    <w:rsid w:val="00567B32"/>
    <w:rsid w:val="007548B0"/>
    <w:rsid w:val="007D50BA"/>
    <w:rsid w:val="0095318F"/>
    <w:rsid w:val="009646BA"/>
    <w:rsid w:val="00996F11"/>
    <w:rsid w:val="009B6B29"/>
    <w:rsid w:val="009F7FB7"/>
    <w:rsid w:val="00A3165F"/>
    <w:rsid w:val="00B871C6"/>
    <w:rsid w:val="00BD2B96"/>
    <w:rsid w:val="00C82FC4"/>
    <w:rsid w:val="00E83F8C"/>
    <w:rsid w:val="00F30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72DF70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infopath/2007/PartnerControls"/>
    <ds:schemaRef ds:uri="http://purl.org/dc/elements/1.1/"/>
    <ds:schemaRef ds:uri="http://purl.org/dc/terms/"/>
    <ds:schemaRef ds:uri="a46656d4-8850-49b3-aebd-68bd05f7f43d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080A7F6-A349-48DE-9CC1-2CFBDB57E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428</Words>
  <Characters>2114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2022-07-26T09:21:00Z</dcterms:created>
  <dcterms:modified xsi:type="dcterms:W3CDTF">2022-07-26T09:21:00Z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