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DFA8B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61017BD6" w14:textId="77777777" w:rsidR="00F90453" w:rsidRDefault="00A3165F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7077211C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0F8BCAD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FCF5" w14:textId="77777777" w:rsidR="00222867" w:rsidRPr="00D635C4" w:rsidRDefault="00316C71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האנרגיה</w:t>
            </w:r>
          </w:p>
        </w:tc>
      </w:tr>
      <w:tr w:rsidR="007548B0" w14:paraId="3912473F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53E34C5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3E4F" w14:textId="77777777" w:rsidR="00222867" w:rsidRPr="00D635C4" w:rsidRDefault="00316C71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המכון הגיאולוגי</w:t>
            </w:r>
          </w:p>
        </w:tc>
      </w:tr>
      <w:tr w:rsidR="007548B0" w14:paraId="795BF982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4420F8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7ED9" w14:textId="77777777" w:rsidR="00222867" w:rsidRDefault="00316C71" w:rsidP="00DE68A0">
            <w:r>
              <w:rPr>
                <w:rFonts w:hint="cs"/>
                <w:rtl/>
              </w:rPr>
              <w:t>17.07.2022</w:t>
            </w:r>
          </w:p>
        </w:tc>
      </w:tr>
    </w:tbl>
    <w:p w14:paraId="587FF6A6" w14:textId="77777777" w:rsidR="00332AFB" w:rsidRDefault="00A3165F" w:rsidP="00222867">
      <w:pPr>
        <w:rPr>
          <w:rtl/>
        </w:rPr>
      </w:pPr>
    </w:p>
    <w:p w14:paraId="4026130D" w14:textId="77777777" w:rsidR="00222867" w:rsidRDefault="00A3165F" w:rsidP="00222867">
      <w:pPr>
        <w:rPr>
          <w:rtl/>
        </w:rPr>
      </w:pPr>
    </w:p>
    <w:p w14:paraId="0FB59DE9" w14:textId="77777777" w:rsidR="00222867" w:rsidRDefault="00A3165F" w:rsidP="00222867">
      <w:pPr>
        <w:rPr>
          <w:rtl/>
        </w:rPr>
      </w:pPr>
    </w:p>
    <w:p w14:paraId="4577B25C" w14:textId="77777777" w:rsidR="00222867" w:rsidRDefault="00A3165F" w:rsidP="00222867">
      <w:pPr>
        <w:rPr>
          <w:rtl/>
        </w:rPr>
      </w:pPr>
    </w:p>
    <w:p w14:paraId="1C024E8A" w14:textId="77777777" w:rsidR="00222867" w:rsidRDefault="00A3165F" w:rsidP="00222867">
      <w:pPr>
        <w:rPr>
          <w:rtl/>
        </w:rPr>
      </w:pPr>
    </w:p>
    <w:p w14:paraId="1F8BB2D1" w14:textId="77777777" w:rsidR="00222867" w:rsidRDefault="00A3165F" w:rsidP="00222867">
      <w:pPr>
        <w:rPr>
          <w:rtl/>
        </w:rPr>
      </w:pPr>
    </w:p>
    <w:p w14:paraId="4D57B59F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38DF695B" w14:textId="77777777" w:rsidR="00222867" w:rsidRDefault="00A3165F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6DD9A4AB" w14:textId="77777777" w:rsidR="00222867" w:rsidRPr="00AF57E9" w:rsidRDefault="009B6B29" w:rsidP="00C82FC4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C82FC4">
        <w:rPr>
          <w:rFonts w:ascii="Wingdings" w:hAnsi="Wingdings" w:cstheme="minorBidi"/>
          <w:b/>
          <w:sz w:val="21"/>
          <w:szCs w:val="21"/>
        </w:rPr>
        <w:sym w:font="Wingdings" w:char="F0FC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518F2171" w14:textId="77777777" w:rsidR="00222867" w:rsidRPr="00AF57E9" w:rsidRDefault="00A3165F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34858C77" w14:textId="77777777" w:rsidTr="002B7E5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B02C67C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5979069C" w14:textId="77777777" w:rsidTr="002B7E5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2893" w14:textId="77777777" w:rsidR="00B871C6" w:rsidRPr="00F30EC3" w:rsidRDefault="00B871C6" w:rsidP="00F30EC3">
            <w:pPr>
              <w:spacing w:line="276" w:lineRule="auto"/>
              <w:jc w:val="both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בהתקשרות זו אנו מבקשים </w:t>
            </w:r>
            <w:r w:rsidR="00F30EC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לרכוש </w:t>
            </w: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את המוצרים הבאים</w:t>
            </w:r>
            <w:r w:rsidR="00F30EC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אשר יוצבו </w:t>
            </w:r>
            <w:r w:rsidR="00F30EC3"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בקידוחים וישודרו למכון הגאולוגי דרך מערכת ממסר קיימת. </w:t>
            </w:r>
            <w:r w:rsidR="00F30EC3" w:rsidRPr="0095318F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כל החיישנים אמ</w:t>
            </w:r>
            <w:r w:rsidR="00F30EC3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ו</w:t>
            </w:r>
            <w:r w:rsidR="00F30EC3" w:rsidRPr="0095318F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רים למדוד נתונים בקצב דגימה של 200 דגימות בשנייה בדיוק של 0.05%</w:t>
            </w:r>
            <w:r w:rsidR="00F30EC3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, בקידוחים בקוטר 2"</w:t>
            </w:r>
            <w:r w:rsidR="00F30EC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:</w:t>
            </w:r>
          </w:p>
          <w:p w14:paraId="770367BD" w14:textId="77777777" w:rsidR="00B871C6" w:rsidRPr="00316C71" w:rsidRDefault="00B871C6" w:rsidP="00B871C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שני ברומטרים 0-1 בר</w:t>
            </w:r>
          </w:p>
          <w:p w14:paraId="58AFC3C8" w14:textId="77777777" w:rsidR="00B871C6" w:rsidRPr="00316C71" w:rsidRDefault="00B871C6" w:rsidP="00B871C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 מתמרי לחץ 0-1 בר לתנאי מליחות גבוהים (</w:t>
            </w:r>
            <w:r w:rsidRPr="00316C71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hastalloy</w:t>
            </w: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</w:p>
          <w:p w14:paraId="69F6AEE3" w14:textId="77777777" w:rsidR="00B871C6" w:rsidRPr="00316C71" w:rsidRDefault="00B871C6" w:rsidP="00B871C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שני מתמרי לחץ 0-3 בר</w:t>
            </w:r>
          </w:p>
          <w:p w14:paraId="37A0357F" w14:textId="77777777" w:rsidR="00B871C6" w:rsidRPr="00316C71" w:rsidRDefault="00B871C6" w:rsidP="00B871C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שני מתמרי לחץ 0.8-2.3 בר</w:t>
            </w:r>
          </w:p>
          <w:p w14:paraId="18312CB8" w14:textId="77777777" w:rsidR="00B871C6" w:rsidRPr="00316C71" w:rsidRDefault="00B871C6" w:rsidP="00B871C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שני מתמרי לחץ 0.8-1 בר</w:t>
            </w:r>
          </w:p>
          <w:p w14:paraId="318D51AE" w14:textId="77777777" w:rsidR="002B7E54" w:rsidRPr="00316C71" w:rsidRDefault="002B7E54" w:rsidP="002B7E5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 מתמרים טבולים עם כבל 15 מטר 0.8-2 בר</w:t>
            </w:r>
          </w:p>
          <w:p w14:paraId="15835AF4" w14:textId="77777777" w:rsidR="002B7E54" w:rsidRPr="00316C71" w:rsidRDefault="002B7E54" w:rsidP="002B7E5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 מתמרים טבולים לתנאי מליחות גבוהים (</w:t>
            </w:r>
            <w:r w:rsidRPr="00316C71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hastalloy</w:t>
            </w: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 עם כבל 15 מטר 0.8-2 בר</w:t>
            </w:r>
          </w:p>
          <w:p w14:paraId="6B44F4D7" w14:textId="77777777" w:rsidR="002B7E54" w:rsidRPr="00316C71" w:rsidRDefault="002B7E54" w:rsidP="002B7E5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4 חיישני </w:t>
            </w: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CTD</w:t>
            </w: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לתנאי מליחות גבוהים (</w:t>
            </w:r>
            <w:r w:rsidRPr="00316C71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hastalloy</w:t>
            </w: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</w:p>
          <w:p w14:paraId="4F71D0C5" w14:textId="77777777" w:rsidR="002B7E54" w:rsidRPr="00316C71" w:rsidRDefault="002B7E54" w:rsidP="002B7E5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160 מטר כבל הארכה לחיישנים</w:t>
            </w:r>
          </w:p>
          <w:p w14:paraId="5C62E85C" w14:textId="77777777" w:rsidR="00B871C6" w:rsidRPr="00AF57E9" w:rsidRDefault="002B7E54" w:rsidP="002B7E5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16C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מתאם תקשורת (בלוטווס) לחיישנים.</w:t>
            </w:r>
          </w:p>
        </w:tc>
      </w:tr>
    </w:tbl>
    <w:p w14:paraId="12FF6BD0" w14:textId="77777777" w:rsidR="00222867" w:rsidRPr="00AF57E9" w:rsidRDefault="00A3165F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6BD7B592" w14:textId="77777777" w:rsidR="00222867" w:rsidRPr="00AF57E9" w:rsidRDefault="009B6B29" w:rsidP="002B7E54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2B7E54">
        <w:rPr>
          <w:rFonts w:ascii="Wingdings" w:hAnsi="Wingdings" w:cstheme="minorBidi"/>
          <w:b/>
          <w:sz w:val="21"/>
          <w:szCs w:val="21"/>
        </w:rPr>
        <w:sym w:font="Wingdings" w:char="F0FC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4D5D85EB" w14:textId="77777777" w:rsidR="00222867" w:rsidRPr="00AF57E9" w:rsidRDefault="00A3165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7E76728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36D3AC1" w14:textId="77777777" w:rsidR="00222867" w:rsidRPr="00AF57E9" w:rsidRDefault="00A3165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4A9F09B6" w14:textId="77777777" w:rsidTr="00222867">
        <w:tc>
          <w:tcPr>
            <w:tcW w:w="3085" w:type="dxa"/>
            <w:hideMark/>
          </w:tcPr>
          <w:p w14:paraId="3073D40F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2B7E54" w:rsidRPr="00AF57E9">
              <w:rPr>
                <w:rFonts w:asciiTheme="minorBidi" w:hAnsiTheme="minorBidi" w:cstheme="minorBidi"/>
                <w:b/>
                <w:sz w:val="21"/>
                <w:szCs w:val="21"/>
              </w:rPr>
              <w:t>X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669B0409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63F6BD23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0BC2C8D3" w14:textId="77777777" w:rsidR="00222867" w:rsidRPr="00AF57E9" w:rsidRDefault="00A3165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52447AC2" w14:textId="77777777" w:rsidR="00222867" w:rsidRPr="00AF57E9" w:rsidRDefault="00A3165F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5210C764" w14:textId="77777777" w:rsidTr="00222867">
        <w:tc>
          <w:tcPr>
            <w:tcW w:w="2698" w:type="dxa"/>
            <w:shd w:val="clear" w:color="auto" w:fill="E6E6E6"/>
            <w:hideMark/>
          </w:tcPr>
          <w:p w14:paraId="2826570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61E6106B" w14:textId="77777777" w:rsidR="00222867" w:rsidRPr="00A3165F" w:rsidRDefault="002B7E54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3165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ברקה</w:t>
            </w:r>
          </w:p>
        </w:tc>
      </w:tr>
      <w:tr w:rsidR="007548B0" w14:paraId="3F05A120" w14:textId="77777777" w:rsidTr="00222867">
        <w:tc>
          <w:tcPr>
            <w:tcW w:w="2698" w:type="dxa"/>
            <w:shd w:val="clear" w:color="auto" w:fill="E6E6E6"/>
            <w:hideMark/>
          </w:tcPr>
          <w:p w14:paraId="68BE1E1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095659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5E67611E" w14:textId="77777777" w:rsidR="00222867" w:rsidRPr="00A3165F" w:rsidRDefault="00316C71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3165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511114225</w:t>
            </w:r>
          </w:p>
        </w:tc>
      </w:tr>
      <w:tr w:rsidR="007548B0" w14:paraId="10C27917" w14:textId="77777777" w:rsidTr="00222867">
        <w:tc>
          <w:tcPr>
            <w:tcW w:w="2698" w:type="dxa"/>
            <w:shd w:val="clear" w:color="auto" w:fill="E6E6E6"/>
            <w:hideMark/>
          </w:tcPr>
          <w:p w14:paraId="560331AC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539586A6" w14:textId="77777777" w:rsidR="00222867" w:rsidRPr="00A3165F" w:rsidRDefault="002B7E54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3165F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C"/>
            </w:r>
            <w:r w:rsidR="009B6B29" w:rsidRPr="00A3165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2A5B6F1D" w14:textId="77777777" w:rsidR="00222867" w:rsidRPr="00A3165F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3165F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3165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73697538" w14:textId="77777777" w:rsidTr="00222867">
        <w:tc>
          <w:tcPr>
            <w:tcW w:w="2698" w:type="dxa"/>
            <w:shd w:val="clear" w:color="auto" w:fill="E6E6E6"/>
            <w:hideMark/>
          </w:tcPr>
          <w:p w14:paraId="0FAC1AC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588B4F2E" w14:textId="77777777" w:rsidR="00222867" w:rsidRPr="00A3165F" w:rsidRDefault="00316C71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3165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125,091 ₪ כולל מע"מ</w:t>
            </w:r>
          </w:p>
        </w:tc>
      </w:tr>
      <w:tr w:rsidR="007548B0" w14:paraId="4CC7D529" w14:textId="77777777" w:rsidTr="00222867">
        <w:tc>
          <w:tcPr>
            <w:tcW w:w="2698" w:type="dxa"/>
            <w:shd w:val="clear" w:color="auto" w:fill="E6E6E6"/>
            <w:hideMark/>
          </w:tcPr>
          <w:p w14:paraId="2FC2D98F" w14:textId="77777777" w:rsidR="00222867" w:rsidRPr="00AF57E9" w:rsidRDefault="0044490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תקופת ההתקשרות:</w:t>
            </w:r>
          </w:p>
        </w:tc>
        <w:tc>
          <w:tcPr>
            <w:tcW w:w="6480" w:type="dxa"/>
            <w:gridSpan w:val="2"/>
          </w:tcPr>
          <w:p w14:paraId="6121124C" w14:textId="77777777" w:rsidR="00222867" w:rsidRPr="00A3165F" w:rsidRDefault="00444908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3165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מיידי</w:t>
            </w:r>
            <w:bookmarkStart w:id="0" w:name="_GoBack"/>
            <w:bookmarkEnd w:id="0"/>
          </w:p>
        </w:tc>
      </w:tr>
    </w:tbl>
    <w:p w14:paraId="294960C9" w14:textId="77777777" w:rsidR="00222867" w:rsidRPr="00AF57E9" w:rsidRDefault="00A3165F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7F12BF28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0D3C4DF5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5D875D2F" w14:textId="77777777" w:rsidR="00222867" w:rsidRPr="00AF57E9" w:rsidRDefault="00A3165F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2D0EC238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2A3DB8A2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CE0F3F9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7CFC581E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77CD6DBB" w14:textId="77777777" w:rsidR="00222867" w:rsidRPr="00AF57E9" w:rsidRDefault="00A3165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4F7696A" w14:textId="77777777" w:rsidTr="0006751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4DC6" w14:textId="14869AAF" w:rsidR="002B7E54" w:rsidRPr="00AF57E9" w:rsidRDefault="002B7E54" w:rsidP="00A3165F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במכון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הגאולוגי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נמצא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הידע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הנרחב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ביותר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בנושא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בארץ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אנו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עוסקים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במדידות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אלה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בעשר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השנים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האחרונות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ונמצאים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בחזית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הידע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הטכנולוגית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B7E5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בנושא</w:t>
            </w:r>
            <w:r w:rsidRPr="002B7E5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אנחנו בקשר מתמיד עם כל הספקים בארץ (ברקה, מטאוטק, רונלי, אלטרפ</w:t>
            </w:r>
            <w:r w:rsidR="0006751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, ימה). </w:t>
            </w:r>
            <w:r w:rsidR="00F30EC3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לאחר </w:t>
            </w:r>
            <w:r w:rsidR="0006751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שיחות </w:t>
            </w:r>
            <w:r w:rsidR="00F30EC3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שערכנו </w:t>
            </w:r>
            <w:r w:rsidR="0006751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 ספקים אלו בשבועות האחרונים</w:t>
            </w:r>
            <w:r w:rsidR="00F30EC3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, חוות דעתנו המקצועית היא ש</w:t>
            </w:r>
            <w:r w:rsidR="0095318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רק חברת ברקה מספקת חיישנים עם תדר  מדידה </w:t>
            </w:r>
            <w:r w:rsidR="0006751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של 200 מדידות בשניה בדיוק גבוה, ובקוטר צר שמתאים לקידוחים צרים. החיישנים היחידים שמתאימים לתנאים אלה הם של חברת </w:t>
            </w:r>
            <w:r w:rsidR="00067518" w:rsidRPr="00067518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>KELLER-DRUCK</w:t>
            </w:r>
            <w:r w:rsidR="00067518" w:rsidRPr="0006751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95318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שמיוצגת בלעדית ע"י חברת ברקה. הספקים האחרים מי</w:t>
            </w:r>
            <w:r w:rsidR="00F30EC3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</w:t>
            </w:r>
            <w:r w:rsidR="0095318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באים חיישנים המודדים בתדירות נמוכה בהרבה או חיישנים רחבים יותר או בדיוק נמוך יותר.</w:t>
            </w:r>
          </w:p>
        </w:tc>
      </w:tr>
    </w:tbl>
    <w:p w14:paraId="3293E219" w14:textId="77777777" w:rsidR="00222867" w:rsidRPr="00AF57E9" w:rsidRDefault="00A3165F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6E55A3B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667653A8" w14:textId="77777777" w:rsidR="00222867" w:rsidRPr="00AF57E9" w:rsidRDefault="00A3165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4744C70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5CA560EB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5E26D248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F75B" w14:textId="77777777" w:rsidR="00222867" w:rsidRPr="00AF57E9" w:rsidRDefault="0006751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אייל שלו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2BB0" w14:textId="77777777" w:rsidR="00222867" w:rsidRPr="00AF57E9" w:rsidRDefault="0006751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חוקר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950" w14:textId="77777777" w:rsidR="00222867" w:rsidRPr="00AF57E9" w:rsidRDefault="0006751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20FCAB07" wp14:editId="1839FE7E">
                  <wp:extent cx="330451" cy="301464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52" cy="31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63380487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25DF20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91B5A53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965032F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7712A2CE" w14:textId="77777777" w:rsidR="00222867" w:rsidRPr="00817FBA" w:rsidRDefault="00A3165F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999C8" w14:textId="77777777" w:rsidR="009646BA" w:rsidRDefault="009646BA">
      <w:r>
        <w:separator/>
      </w:r>
    </w:p>
  </w:endnote>
  <w:endnote w:type="continuationSeparator" w:id="0">
    <w:p w14:paraId="00CB9082" w14:textId="77777777" w:rsidR="009646BA" w:rsidRDefault="00964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7138A837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62B497A7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52AC878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5598587" w14:textId="7300F52B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A3165F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A3165F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26644F08" w14:textId="77777777" w:rsidR="00354861" w:rsidRPr="0098529F" w:rsidRDefault="00A3165F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6119AC34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59A3CAB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9163B2C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4E8D2A9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2E688C5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706C1F52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30F04167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0C09D63A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7EFA8C17" w14:textId="77777777" w:rsidR="00E678BB" w:rsidRPr="00354861" w:rsidRDefault="00A3165F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13B41" w14:textId="77777777" w:rsidR="009646BA" w:rsidRDefault="009646BA">
      <w:r>
        <w:separator/>
      </w:r>
    </w:p>
  </w:footnote>
  <w:footnote w:type="continuationSeparator" w:id="0">
    <w:p w14:paraId="628D61C1" w14:textId="77777777" w:rsidR="009646BA" w:rsidRDefault="00964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4F484E0A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1685A8EB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0AE06D1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D4AAE91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3E6AA1E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347F3F6" wp14:editId="2A671DA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6318FFD6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511BA4C2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2C8C9586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850F080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4272887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5886D83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517BD41" w14:textId="77777777" w:rsidR="009220EC" w:rsidRPr="00D84715" w:rsidRDefault="00A3165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AC43285" w14:textId="77777777" w:rsidR="009220EC" w:rsidRDefault="00A3165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3D2CBDD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8E3DC49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69B55141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821FEB7" w14:textId="77777777" w:rsidR="003D6D13" w:rsidRPr="00D84715" w:rsidRDefault="00A3165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B357D8F" w14:textId="77777777" w:rsidR="003D6D13" w:rsidRPr="00D84715" w:rsidRDefault="00A3165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E1EB0F1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A76C6CB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5E68C7B6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BFB1FF3" w14:textId="77777777" w:rsidR="009220EC" w:rsidRPr="00D84715" w:rsidRDefault="00A3165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C05985A" w14:textId="77777777" w:rsidR="009220EC" w:rsidRPr="00D84715" w:rsidRDefault="00A3165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DB27DE7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394CC26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4AF809AB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4C27F42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49907A0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DC680AE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3438135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FC09A9A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2897CB8D" w14:textId="77777777" w:rsidR="00E678BB" w:rsidRPr="00D84715" w:rsidRDefault="00A3165F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67518"/>
    <w:rsid w:val="000B2668"/>
    <w:rsid w:val="001F69CA"/>
    <w:rsid w:val="002B7E54"/>
    <w:rsid w:val="00316C71"/>
    <w:rsid w:val="00336CDD"/>
    <w:rsid w:val="003437D9"/>
    <w:rsid w:val="00361D03"/>
    <w:rsid w:val="00444908"/>
    <w:rsid w:val="00541CEF"/>
    <w:rsid w:val="00567B32"/>
    <w:rsid w:val="007548B0"/>
    <w:rsid w:val="007D50BA"/>
    <w:rsid w:val="0095318F"/>
    <w:rsid w:val="009646BA"/>
    <w:rsid w:val="00996F11"/>
    <w:rsid w:val="009B6B29"/>
    <w:rsid w:val="009F7FB7"/>
    <w:rsid w:val="00A3165F"/>
    <w:rsid w:val="00B871C6"/>
    <w:rsid w:val="00BD2B96"/>
    <w:rsid w:val="00C82FC4"/>
    <w:rsid w:val="00E83F8C"/>
    <w:rsid w:val="00F3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72DF70"/>
  <w15:docId w15:val="{CFDE289A-9284-422B-92F1-53D21526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infopath/2007/PartnerControls"/>
    <ds:schemaRef ds:uri="http://purl.org/dc/elements/1.1/"/>
    <ds:schemaRef ds:uri="http://purl.org/dc/terms/"/>
    <ds:schemaRef ds:uri="a46656d4-8850-49b3-aebd-68bd05f7f43d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080A7F6-A349-48DE-9CC1-2CFBDB57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428</Words>
  <Characters>2114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Chedva Ben Shabat</cp:lastModifiedBy>
  <cp:revision>2</cp:revision>
  <dcterms:created xsi:type="dcterms:W3CDTF">2022-07-26T09:21:00Z</dcterms:created>
  <dcterms:modified xsi:type="dcterms:W3CDTF">2022-07-26T09:21:00Z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